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EA409" w14:textId="7DFF1B53" w:rsidR="007F2CAE" w:rsidRDefault="00D458C8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2BD6F45" wp14:editId="18CF3C36">
                <wp:simplePos x="0" y="0"/>
                <wp:positionH relativeFrom="column">
                  <wp:posOffset>657225</wp:posOffset>
                </wp:positionH>
                <wp:positionV relativeFrom="paragraph">
                  <wp:posOffset>3867150</wp:posOffset>
                </wp:positionV>
                <wp:extent cx="2228850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2A65D" w14:textId="77777777" w:rsidR="008C5114" w:rsidRPr="00B07FEE" w:rsidRDefault="008C5114" w:rsidP="008C5114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</w:pPr>
                            <w:r w:rsidRPr="00B07FEE"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SCOPE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D6F4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1.75pt;margin-top:304.5pt;width:175.5pt;height:22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" filled="f" stroked="f" strokeweight=".5pt">
                <v:textbox>
                  <w:txbxContent>
                    <w:p w14:paraId="5552A65D" w14:textId="77777777" w:rsidR="008C5114" w:rsidRPr="00B07FEE" w:rsidRDefault="008C5114" w:rsidP="008C5114">
                      <w:pPr>
                        <w:rPr>
                          <w:rFonts w:ascii="Arial Narrow" w:hAnsi="Arial Narrow"/>
                          <w:color w:val="FFFFFF" w:themeColor="background1"/>
                        </w:rPr>
                      </w:pPr>
                      <w:r w:rsidRPr="00B07FEE">
                        <w:rPr>
                          <w:rFonts w:ascii="Arial Narrow" w:hAnsi="Arial Narrow"/>
                          <w:color w:val="FFFFFF" w:themeColor="background1"/>
                        </w:rPr>
                        <w:t>SCOPE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E63ED1B" wp14:editId="4F1A9170">
                <wp:simplePos x="0" y="0"/>
                <wp:positionH relativeFrom="column">
                  <wp:posOffset>637540</wp:posOffset>
                </wp:positionH>
                <wp:positionV relativeFrom="paragraph">
                  <wp:posOffset>3827780</wp:posOffset>
                </wp:positionV>
                <wp:extent cx="2257425" cy="36195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61950"/>
                        </a:xfrm>
                        <a:prstGeom prst="rect">
                          <a:avLst/>
                        </a:prstGeom>
                        <a:solidFill>
                          <a:srgbClr val="0063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C5CA0" id="Rectangle 3" o:spid="_x0000_s1026" style="position:absolute;margin-left:50.2pt;margin-top:301.4pt;width:177.75pt;height:28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" fillcolor="#0063a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51FD5BA" wp14:editId="3156E85C">
                <wp:simplePos x="0" y="0"/>
                <wp:positionH relativeFrom="column">
                  <wp:posOffset>28575</wp:posOffset>
                </wp:positionH>
                <wp:positionV relativeFrom="paragraph">
                  <wp:posOffset>3152775</wp:posOffset>
                </wp:positionV>
                <wp:extent cx="7505700" cy="533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658D8" w14:textId="5B6D89B2" w:rsidR="008C5114" w:rsidRPr="00D458C8" w:rsidRDefault="005302D7" w:rsidP="003906A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TENDERING MANAGER – JOHANNESBURG </w:t>
                            </w:r>
                            <w:r w:rsidR="00407282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BRANCH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FD5BA" id="Text Box 2" o:spid="_x0000_s1027" type="#_x0000_t202" style="position:absolute;margin-left:2.25pt;margin-top:248.25pt;width:591pt;height:4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Y3/GAIAADMEAAAOAAAAZHJzL2Uyb0RvYy54bWysU8lu2zAQvRfoPxC815K3uBUsB24CFwWM&#10;JIBT5ExTpCWA5LAkbcn9+g4pb0h7KnqhZjijWd57nN93WpGDcL4BU9LhIKdEGA5VY3Yl/fG6+vSZ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" filled="f" stroked="f" strokeweight=".5pt">
                <v:textbox>
                  <w:txbxContent>
                    <w:p w14:paraId="0E9658D8" w14:textId="5B6D89B2" w:rsidR="008C5114" w:rsidRPr="00D458C8" w:rsidRDefault="005302D7" w:rsidP="003906A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TENDERING MANAGER – JOHANNESBURG </w:t>
                      </w:r>
                      <w:r w:rsidR="00407282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BRANCH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E1CD634" wp14:editId="63527F5A">
                <wp:simplePos x="0" y="0"/>
                <wp:positionH relativeFrom="margin">
                  <wp:posOffset>9525</wp:posOffset>
                </wp:positionH>
                <wp:positionV relativeFrom="paragraph">
                  <wp:posOffset>1171575</wp:posOffset>
                </wp:positionV>
                <wp:extent cx="7534275" cy="1967230"/>
                <wp:effectExtent l="0" t="0" r="9525" b="0"/>
                <wp:wrapNone/>
                <wp:docPr id="18260407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967230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104D1" id="Rectangle 1" o:spid="_x0000_s1026" style="position:absolute;margin-left:.75pt;margin-top:92.25pt;width:593.25pt;height:154.9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MSo6AAAAAAAAAAp2ZWN0b3JEYXRhYm9vbAEAAAAAUGdQc2VudW0AAAAA&#10;UGdQcwAAAABQZ1BDAAAAAExlZnRVbnRGI1JsdAAAAAAAAAAAAAAAAFRvcCBVbnRGI1JsdAAAAAAA&#10;AAAAAAAAAFNjbCBVbnRGI1ByY0BZAAAAAAAAOEJJTQPtAAAAAAAQABEqOgABAAIAESo6AAEAAjhC&#10;SU0EJgAAAAAADgAAAAAAAAAAAAA/gAAAOEJJTQQNAAAAAAAEAAAAeD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H8AAAAAFJnaHRsb25nAAAGdg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6EEC8046" wp14:editId="020202CE">
            <wp:simplePos x="0" y="0"/>
            <wp:positionH relativeFrom="margin">
              <wp:align>left</wp:align>
            </wp:positionH>
            <wp:positionV relativeFrom="paragraph">
              <wp:posOffset>-19050</wp:posOffset>
            </wp:positionV>
            <wp:extent cx="7562850" cy="105111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11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32589A" wp14:editId="007DD588">
                <wp:simplePos x="0" y="0"/>
                <wp:positionH relativeFrom="column">
                  <wp:posOffset>342900</wp:posOffset>
                </wp:positionH>
                <wp:positionV relativeFrom="paragraph">
                  <wp:posOffset>9673445</wp:posOffset>
                </wp:positionV>
                <wp:extent cx="2419350" cy="847725"/>
                <wp:effectExtent l="0" t="0" r="0" b="0"/>
                <wp:wrapNone/>
                <wp:docPr id="1093147287" name="Text Box 1093147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8A84B" w14:textId="77777777" w:rsidR="008C5114" w:rsidRPr="00653E25" w:rsidRDefault="008C5114" w:rsidP="008C5114">
                            <w:pPr>
                              <w:spacing w:line="240" w:lineRule="auto"/>
                              <w:rPr>
                                <w:rFonts w:ascii="Arial Narrow" w:hAnsi="Arial Narrow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2589A" id="Text Box 1093147287" o:spid="_x0000_s1028" type="#_x0000_t202" style="position:absolute;margin-left:27pt;margin-top:761.7pt;width:190.5pt;height:6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" filled="f" stroked="f" strokeweight=".5pt">
                <v:textbox>
                  <w:txbxContent>
                    <w:p w14:paraId="44E8A84B" w14:textId="77777777" w:rsidR="008C5114" w:rsidRPr="00653E25" w:rsidRDefault="008C5114" w:rsidP="008C5114">
                      <w:pPr>
                        <w:spacing w:line="240" w:lineRule="auto"/>
                        <w:rPr>
                          <w:rFonts w:ascii="Arial Narrow" w:hAnsi="Arial Narrow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1679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0AB2F10" wp14:editId="12EB9892">
                <wp:simplePos x="0" y="0"/>
                <wp:positionH relativeFrom="column">
                  <wp:posOffset>819150</wp:posOffset>
                </wp:positionH>
                <wp:positionV relativeFrom="paragraph">
                  <wp:posOffset>7229475</wp:posOffset>
                </wp:positionV>
                <wp:extent cx="2133600" cy="4000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1647D5" w14:textId="77777777" w:rsidR="00B07FEE" w:rsidRPr="00B07FEE" w:rsidRDefault="00831679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lang w:val="en-GB"/>
                              </w:rPr>
                              <w:t>PREFERENCE WILL BE GIVEN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B2F10" id="Text Box 23" o:spid="_x0000_s1029" type="#_x0000_t202" style="position:absolute;margin-left:64.5pt;margin-top:569.25pt;width:168pt;height:31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" filled="f" stroked="f" strokeweight=".5pt">
                <v:textbox>
                  <w:txbxContent>
                    <w:p w14:paraId="3F1647D5" w14:textId="77777777" w:rsidR="00B07FEE" w:rsidRPr="00B07FEE" w:rsidRDefault="00831679">
                      <w:pPr>
                        <w:rPr>
                          <w:rFonts w:ascii="Arial Narrow" w:hAnsi="Arial Narrow"/>
                          <w:color w:val="FFFFFF" w:themeColor="background1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lang w:val="en-GB"/>
                        </w:rPr>
                        <w:t>PREFERENCE WILL BE GIVEN TO</w:t>
                      </w:r>
                    </w:p>
                  </w:txbxContent>
                </v:textbox>
              </v:shape>
            </w:pict>
          </mc:Fallback>
        </mc:AlternateContent>
      </w:r>
      <w:r w:rsidR="00653E25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E5DC8BB" wp14:editId="6EEAA358">
                <wp:simplePos x="0" y="0"/>
                <wp:positionH relativeFrom="column">
                  <wp:posOffset>3029585</wp:posOffset>
                </wp:positionH>
                <wp:positionV relativeFrom="paragraph">
                  <wp:posOffset>9746578</wp:posOffset>
                </wp:positionV>
                <wp:extent cx="4409440" cy="84772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944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62DF7" w14:textId="77777777" w:rsidR="00653E25" w:rsidRPr="00653E25" w:rsidRDefault="00653E25" w:rsidP="00653E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53E25">
                              <w:rPr>
                                <w:sz w:val="18"/>
                                <w:szCs w:val="18"/>
                              </w:rPr>
                              <w:t xml:space="preserve">ACTOM (Pty) Ltd: </w:t>
                            </w:r>
                            <w:r w:rsidR="00053020" w:rsidRPr="00053020">
                              <w:rPr>
                                <w:sz w:val="18"/>
                                <w:szCs w:val="18"/>
                              </w:rPr>
                              <w:t>2 Arbroath Road</w:t>
                            </w:r>
                            <w:r w:rsidR="007F023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F0232" w:rsidRPr="00653E25">
                              <w:rPr>
                                <w:sz w:val="18"/>
                                <w:szCs w:val="18"/>
                              </w:rPr>
                              <w:t>|</w:t>
                            </w:r>
                            <w:r w:rsidR="00053020" w:rsidRPr="00053020">
                              <w:rPr>
                                <w:sz w:val="18"/>
                                <w:szCs w:val="18"/>
                              </w:rPr>
                              <w:t xml:space="preserve"> Bedfordview</w:t>
                            </w:r>
                            <w:r w:rsidRPr="00653E25">
                              <w:rPr>
                                <w:sz w:val="18"/>
                                <w:szCs w:val="18"/>
                              </w:rPr>
                              <w:t xml:space="preserve"> | </w:t>
                            </w:r>
                            <w:r w:rsidR="00053020">
                              <w:rPr>
                                <w:sz w:val="18"/>
                                <w:szCs w:val="18"/>
                              </w:rPr>
                              <w:t>2007</w:t>
                            </w:r>
                            <w:r w:rsidRPr="00653E25">
                              <w:rPr>
                                <w:sz w:val="18"/>
                                <w:szCs w:val="18"/>
                              </w:rPr>
                              <w:t xml:space="preserve"> | PO Box 13024 | Knights | 1413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653E25">
                              <w:rPr>
                                <w:sz w:val="18"/>
                                <w:szCs w:val="18"/>
                              </w:rPr>
                              <w:t xml:space="preserve"> Tel: +27 (0) 1</w:t>
                            </w:r>
                            <w:r w:rsidR="007A6FB4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53E2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1C1">
                              <w:rPr>
                                <w:sz w:val="18"/>
                                <w:szCs w:val="18"/>
                              </w:rPr>
                              <w:t>136</w:t>
                            </w:r>
                            <w:r w:rsidRPr="00653E2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1C1">
                              <w:rPr>
                                <w:sz w:val="18"/>
                                <w:szCs w:val="18"/>
                              </w:rPr>
                              <w:t>0200</w:t>
                            </w:r>
                            <w:r w:rsidRPr="00653E25">
                              <w:rPr>
                                <w:sz w:val="18"/>
                                <w:szCs w:val="18"/>
                              </w:rPr>
                              <w:t xml:space="preserve"> | www.actom.co.za</w:t>
                            </w:r>
                          </w:p>
                          <w:p w14:paraId="3D6E1082" w14:textId="77777777" w:rsidR="00653E25" w:rsidRPr="009113A2" w:rsidRDefault="00653E25" w:rsidP="009113A2">
                            <w:pPr>
                              <w:spacing w:line="240" w:lineRule="auto"/>
                              <w:rPr>
                                <w:rFonts w:ascii="Arial Narrow" w:hAnsi="Arial Narrow"/>
                                <w:color w:val="595959" w:themeColor="text1" w:themeTint="A6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DC8BB" id="Text Box 38" o:spid="_x0000_s1030" type="#_x0000_t202" style="position:absolute;margin-left:238.55pt;margin-top:767.45pt;width:347.2pt;height:66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" filled="f" stroked="f" strokeweight=".5pt">
                <v:textbox>
                  <w:txbxContent>
                    <w:p w14:paraId="15962DF7" w14:textId="77777777" w:rsidR="00653E25" w:rsidRPr="00653E25" w:rsidRDefault="00653E25" w:rsidP="00653E25">
                      <w:pPr>
                        <w:rPr>
                          <w:sz w:val="18"/>
                          <w:szCs w:val="18"/>
                        </w:rPr>
                      </w:pPr>
                      <w:r w:rsidRPr="00653E25">
                        <w:rPr>
                          <w:sz w:val="18"/>
                          <w:szCs w:val="18"/>
                        </w:rPr>
                        <w:t xml:space="preserve">ACTOM (Pty) Ltd: </w:t>
                      </w:r>
                      <w:r w:rsidR="00053020" w:rsidRPr="00053020">
                        <w:rPr>
                          <w:sz w:val="18"/>
                          <w:szCs w:val="18"/>
                        </w:rPr>
                        <w:t>2 Arbroath Road</w:t>
                      </w:r>
                      <w:r w:rsidR="007F023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F0232" w:rsidRPr="00653E25">
                        <w:rPr>
                          <w:sz w:val="18"/>
                          <w:szCs w:val="18"/>
                        </w:rPr>
                        <w:t>|</w:t>
                      </w:r>
                      <w:r w:rsidR="00053020" w:rsidRPr="00053020">
                        <w:rPr>
                          <w:sz w:val="18"/>
                          <w:szCs w:val="18"/>
                        </w:rPr>
                        <w:t xml:space="preserve"> Bedfordview</w:t>
                      </w:r>
                      <w:r w:rsidRPr="00653E25">
                        <w:rPr>
                          <w:sz w:val="18"/>
                          <w:szCs w:val="18"/>
                        </w:rPr>
                        <w:t xml:space="preserve"> | </w:t>
                      </w:r>
                      <w:r w:rsidR="00053020">
                        <w:rPr>
                          <w:sz w:val="18"/>
                          <w:szCs w:val="18"/>
                        </w:rPr>
                        <w:t>2007</w:t>
                      </w:r>
                      <w:r w:rsidRPr="00653E25">
                        <w:rPr>
                          <w:sz w:val="18"/>
                          <w:szCs w:val="18"/>
                        </w:rPr>
                        <w:t xml:space="preserve"> | PO Box 13024 | Knights | 1413 </w:t>
                      </w:r>
                      <w:r>
                        <w:rPr>
                          <w:sz w:val="18"/>
                          <w:szCs w:val="18"/>
                        </w:rPr>
                        <w:t xml:space="preserve">      </w:t>
                      </w:r>
                      <w:r w:rsidRPr="00653E25">
                        <w:rPr>
                          <w:sz w:val="18"/>
                          <w:szCs w:val="18"/>
                        </w:rPr>
                        <w:t xml:space="preserve"> Tel: +27 (0) 1</w:t>
                      </w:r>
                      <w:r w:rsidR="007A6FB4">
                        <w:rPr>
                          <w:sz w:val="18"/>
                          <w:szCs w:val="18"/>
                        </w:rPr>
                        <w:t>0</w:t>
                      </w:r>
                      <w:r w:rsidRPr="00653E2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1C1">
                        <w:rPr>
                          <w:sz w:val="18"/>
                          <w:szCs w:val="18"/>
                        </w:rPr>
                        <w:t>136</w:t>
                      </w:r>
                      <w:r w:rsidRPr="00653E2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1C1">
                        <w:rPr>
                          <w:sz w:val="18"/>
                          <w:szCs w:val="18"/>
                        </w:rPr>
                        <w:t>0200</w:t>
                      </w:r>
                      <w:r w:rsidRPr="00653E25">
                        <w:rPr>
                          <w:sz w:val="18"/>
                          <w:szCs w:val="18"/>
                        </w:rPr>
                        <w:t xml:space="preserve"> | www.actom.co.za</w:t>
                      </w:r>
                    </w:p>
                    <w:p w14:paraId="3D6E1082" w14:textId="77777777" w:rsidR="00653E25" w:rsidRPr="009113A2" w:rsidRDefault="00653E25" w:rsidP="009113A2">
                      <w:pPr>
                        <w:spacing w:line="240" w:lineRule="auto"/>
                        <w:rPr>
                          <w:rFonts w:ascii="Arial Narrow" w:hAnsi="Arial Narrow"/>
                          <w:color w:val="595959" w:themeColor="text1" w:themeTint="A6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3E25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A895916" wp14:editId="422B6D0B">
                <wp:simplePos x="0" y="0"/>
                <wp:positionH relativeFrom="column">
                  <wp:posOffset>342900</wp:posOffset>
                </wp:positionH>
                <wp:positionV relativeFrom="paragraph">
                  <wp:posOffset>9673445</wp:posOffset>
                </wp:positionV>
                <wp:extent cx="2419350" cy="847725"/>
                <wp:effectExtent l="0" t="0" r="0" b="12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B0F0D" w14:textId="77777777" w:rsidR="00653E25" w:rsidRPr="00653E25" w:rsidRDefault="00653E25" w:rsidP="00653E25">
                            <w:pPr>
                              <w:spacing w:line="240" w:lineRule="auto"/>
                              <w:rPr>
                                <w:rFonts w:ascii="Arial Narrow" w:hAnsi="Arial Narrow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95916" id="Text Box 35" o:spid="_x0000_s1031" type="#_x0000_t202" style="position:absolute;margin-left:27pt;margin-top:761.7pt;width:190.5pt;height:66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" filled="f" stroked="f" strokeweight=".5pt">
                <v:textbox>
                  <w:txbxContent>
                    <w:p w14:paraId="2CDB0F0D" w14:textId="77777777" w:rsidR="00653E25" w:rsidRPr="00653E25" w:rsidRDefault="00653E25" w:rsidP="00653E25">
                      <w:pPr>
                        <w:spacing w:line="240" w:lineRule="auto"/>
                        <w:rPr>
                          <w:rFonts w:ascii="Arial Narrow" w:hAnsi="Arial Narrow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132702" w14:textId="0E5C1B60" w:rsidR="003906AF" w:rsidRPr="003906AF" w:rsidRDefault="004343CE" w:rsidP="003906AF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3452AB" wp14:editId="0393BC15">
                <wp:simplePos x="0" y="0"/>
                <wp:positionH relativeFrom="column">
                  <wp:posOffset>371475</wp:posOffset>
                </wp:positionH>
                <wp:positionV relativeFrom="paragraph">
                  <wp:posOffset>6267450</wp:posOffset>
                </wp:positionV>
                <wp:extent cx="2533650" cy="80391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381946" w14:textId="6AD3AFD3" w:rsidR="00F5734F" w:rsidRPr="003313FB" w:rsidRDefault="00BA4F95" w:rsidP="00EB78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National diploma</w:t>
                            </w:r>
                            <w:r w:rsidR="004343CE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/</w:t>
                            </w:r>
                            <w:r w:rsidR="00D10B26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T</w:t>
                            </w:r>
                            <w:r w:rsidR="004343CE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ech Electrical Engineering </w:t>
                            </w:r>
                          </w:p>
                          <w:p w14:paraId="743405B4" w14:textId="579AF990" w:rsidR="003313FB" w:rsidRPr="00F5734F" w:rsidRDefault="003313FB" w:rsidP="00EB78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Product Training will be advantageous </w:t>
                            </w:r>
                          </w:p>
                          <w:p w14:paraId="2392D834" w14:textId="05C0FAC0" w:rsidR="00356436" w:rsidRPr="00EB7817" w:rsidRDefault="00356436" w:rsidP="00F5734F">
                            <w:pPr>
                              <w:pStyle w:val="ListParagraph"/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452AB" id="Text Box 27" o:spid="_x0000_s1032" type="#_x0000_t202" style="position:absolute;margin-left:29.25pt;margin-top:493.5pt;width:199.5pt;height:63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MzGAIAADM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" filled="f" stroked="f" strokeweight=".5pt">
                <v:textbox>
                  <w:txbxContent>
                    <w:p w14:paraId="76381946" w14:textId="6AD3AFD3" w:rsidR="00F5734F" w:rsidRPr="003313FB" w:rsidRDefault="00BA4F95" w:rsidP="00EB78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National diploma</w:t>
                      </w:r>
                      <w:r w:rsidR="004343CE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/</w:t>
                      </w:r>
                      <w:r w:rsidR="00D10B26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T</w:t>
                      </w:r>
                      <w:r w:rsidR="004343CE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ech Electrical Engineering </w:t>
                      </w:r>
                    </w:p>
                    <w:p w14:paraId="743405B4" w14:textId="579AF990" w:rsidR="003313FB" w:rsidRPr="00F5734F" w:rsidRDefault="003313FB" w:rsidP="00EB78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Product Training will be advantageous </w:t>
                      </w:r>
                    </w:p>
                    <w:p w14:paraId="2392D834" w14:textId="05C0FAC0" w:rsidR="00356436" w:rsidRPr="00EB7817" w:rsidRDefault="00356436" w:rsidP="00F5734F">
                      <w:pPr>
                        <w:pStyle w:val="ListParagraph"/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08A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6D3DB6" wp14:editId="6BDB62ED">
                <wp:simplePos x="0" y="0"/>
                <wp:positionH relativeFrom="column">
                  <wp:posOffset>314325</wp:posOffset>
                </wp:positionH>
                <wp:positionV relativeFrom="paragraph">
                  <wp:posOffset>3924300</wp:posOffset>
                </wp:positionV>
                <wp:extent cx="2562225" cy="20002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D4804" w14:textId="1A68D448" w:rsidR="00F5734F" w:rsidRPr="0094218C" w:rsidRDefault="00C31BC5" w:rsidP="008C51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Continuous compilation &amp; submission of tenders </w:t>
                            </w:r>
                            <w:r w:rsidR="00E74DBE"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>, promote full product range to selected customer base</w:t>
                            </w:r>
                          </w:p>
                          <w:p w14:paraId="3F367A80" w14:textId="26BA4993" w:rsidR="0094218C" w:rsidRPr="00193318" w:rsidRDefault="0094218C" w:rsidP="008C51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74DBE"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Promote </w:t>
                            </w:r>
                            <w:r w:rsidR="00193318"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new products to target market </w:t>
                            </w:r>
                          </w:p>
                          <w:p w14:paraId="097B9F47" w14:textId="123503BB" w:rsidR="00193318" w:rsidRPr="00193318" w:rsidRDefault="00193318" w:rsidP="008C51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Keep abreast of new product developments </w:t>
                            </w:r>
                          </w:p>
                          <w:p w14:paraId="33AF35BA" w14:textId="07267881" w:rsidR="00193318" w:rsidRPr="00D1208A" w:rsidRDefault="00193318" w:rsidP="008C51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Attain set sales </w:t>
                            </w:r>
                            <w:r w:rsidR="00D1208A"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targets </w:t>
                            </w:r>
                          </w:p>
                          <w:p w14:paraId="455C7CE3" w14:textId="3631F846" w:rsidR="00D1208A" w:rsidRPr="00D1208A" w:rsidRDefault="00D1208A" w:rsidP="008C51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Regularly call customer base </w:t>
                            </w:r>
                          </w:p>
                          <w:p w14:paraId="6173AB63" w14:textId="0623EBCC" w:rsidR="00D1208A" w:rsidRPr="00BA4F95" w:rsidRDefault="00D1208A" w:rsidP="008C51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Expand customer base </w:t>
                            </w:r>
                          </w:p>
                          <w:p w14:paraId="750B80AF" w14:textId="6D837ECB" w:rsidR="00BA4F95" w:rsidRPr="00BA4F95" w:rsidRDefault="00BA4F95" w:rsidP="008C51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 xml:space="preserve">Undertake market research </w:t>
                            </w:r>
                          </w:p>
                          <w:p w14:paraId="7A9F283F" w14:textId="37B396F6" w:rsidR="00BA4F95" w:rsidRPr="00D458C8" w:rsidRDefault="00BA4F95" w:rsidP="008C51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sz w:val="18"/>
                                <w:szCs w:val="18"/>
                              </w:rPr>
                              <w:t>Offer product advice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D3DB6" id="Text Box 9" o:spid="_x0000_s1033" type="#_x0000_t202" style="position:absolute;margin-left:24.75pt;margin-top:309pt;width:201.75pt;height:15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" filled="f" stroked="f" strokeweight=".5pt">
                <v:textbox>
                  <w:txbxContent>
                    <w:p w14:paraId="72AD4804" w14:textId="1A68D448" w:rsidR="00F5734F" w:rsidRPr="0094218C" w:rsidRDefault="00C31BC5" w:rsidP="008C51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Continuous compilation &amp; submission of tenders </w:t>
                      </w:r>
                      <w:r w:rsidR="00E74DBE"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>, promote full product range to selected customer base</w:t>
                      </w:r>
                    </w:p>
                    <w:p w14:paraId="3F367A80" w14:textId="26BA4993" w:rsidR="0094218C" w:rsidRPr="00193318" w:rsidRDefault="0094218C" w:rsidP="008C51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 </w:t>
                      </w:r>
                      <w:r w:rsidR="00E74DBE"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Promote </w:t>
                      </w:r>
                      <w:r w:rsidR="00193318"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new products to target market </w:t>
                      </w:r>
                    </w:p>
                    <w:p w14:paraId="097B9F47" w14:textId="123503BB" w:rsidR="00193318" w:rsidRPr="00193318" w:rsidRDefault="00193318" w:rsidP="008C51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Keep abreast of new product developments </w:t>
                      </w:r>
                    </w:p>
                    <w:p w14:paraId="33AF35BA" w14:textId="07267881" w:rsidR="00193318" w:rsidRPr="00D1208A" w:rsidRDefault="00193318" w:rsidP="008C51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Attain set sales </w:t>
                      </w:r>
                      <w:r w:rsidR="00D1208A"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targets </w:t>
                      </w:r>
                    </w:p>
                    <w:p w14:paraId="455C7CE3" w14:textId="3631F846" w:rsidR="00D1208A" w:rsidRPr="00D1208A" w:rsidRDefault="00D1208A" w:rsidP="008C51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Regularly call customer base </w:t>
                      </w:r>
                    </w:p>
                    <w:p w14:paraId="6173AB63" w14:textId="0623EBCC" w:rsidR="00D1208A" w:rsidRPr="00BA4F95" w:rsidRDefault="00D1208A" w:rsidP="008C51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Expand customer base </w:t>
                      </w:r>
                    </w:p>
                    <w:p w14:paraId="750B80AF" w14:textId="6D837ECB" w:rsidR="00BA4F95" w:rsidRPr="00BA4F95" w:rsidRDefault="00BA4F95" w:rsidP="008C51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 xml:space="preserve">Undertake market research </w:t>
                      </w:r>
                    </w:p>
                    <w:p w14:paraId="7A9F283F" w14:textId="37B396F6" w:rsidR="00BA4F95" w:rsidRPr="00D458C8" w:rsidRDefault="00BA4F95" w:rsidP="008C51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Times New Roman" w:hAnsi="Arial Narrow"/>
                          <w:sz w:val="18"/>
                          <w:szCs w:val="18"/>
                        </w:rPr>
                        <w:t>Offer product advice</w:t>
                      </w:r>
                    </w:p>
                  </w:txbxContent>
                </v:textbox>
              </v:shape>
            </w:pict>
          </mc:Fallback>
        </mc:AlternateContent>
      </w:r>
      <w:r w:rsidR="002E3B1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F578C5" wp14:editId="6F975965">
                <wp:simplePos x="0" y="0"/>
                <wp:positionH relativeFrom="page">
                  <wp:posOffset>3009900</wp:posOffset>
                </wp:positionH>
                <wp:positionV relativeFrom="paragraph">
                  <wp:posOffset>7197090</wp:posOffset>
                </wp:positionV>
                <wp:extent cx="4248150" cy="962025"/>
                <wp:effectExtent l="0" t="0" r="0" b="0"/>
                <wp:wrapNone/>
                <wp:docPr id="1926638381" name="Text Box 1926638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53E35" w14:textId="47E8702B" w:rsidR="00F617A2" w:rsidRPr="007F2CAE" w:rsidRDefault="00F617A2" w:rsidP="00F617A2">
                            <w:p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F2CAE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 xml:space="preserve">Email your CV to: </w:t>
                            </w:r>
                            <w:r w:rsidR="00D553A7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>abram.mathabatha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>@actom.co.za</w:t>
                            </w:r>
                            <w:hyperlink r:id="rId8" w:history="1"/>
                            <w:r w:rsidRPr="007F2CAE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 xml:space="preserve"> by no later than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>16:30</w:t>
                            </w:r>
                            <w:r w:rsidRPr="007F2CAE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 xml:space="preserve"> on </w:t>
                            </w:r>
                            <w:r w:rsidR="00D553A7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 xml:space="preserve">06 </w:t>
                            </w:r>
                            <w:r w:rsidR="00D553A7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>August</w:t>
                            </w:r>
                            <w:r w:rsidR="0094218C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356436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>202</w:t>
                            </w:r>
                            <w:r w:rsidR="00356436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>6</w:t>
                            </w:r>
                          </w:p>
                          <w:p w14:paraId="631053F0" w14:textId="512523E5" w:rsidR="00F617A2" w:rsidRPr="007F2CAE" w:rsidRDefault="00F617A2" w:rsidP="00F617A2">
                            <w:p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F2CAE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 xml:space="preserve">Successful applicants will be notified via email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</w:p>
                          <w:p w14:paraId="0471127B" w14:textId="274712D2" w:rsidR="00F617A2" w:rsidRPr="007F2CAE" w:rsidRDefault="00F617A2" w:rsidP="00F617A2">
                            <w:p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578C5" id="Text Box 1926638381" o:spid="_x0000_s1034" type="#_x0000_t202" style="position:absolute;margin-left:237pt;margin-top:566.7pt;width:334.5pt;height:75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" filled="f" stroked="f" strokeweight=".5pt">
                <v:textbox>
                  <w:txbxContent>
                    <w:p w14:paraId="4C653E35" w14:textId="47E8702B" w:rsidR="00F617A2" w:rsidRPr="007F2CAE" w:rsidRDefault="00F617A2" w:rsidP="00F617A2">
                      <w:p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</w:pPr>
                      <w:r w:rsidRPr="007F2CAE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 xml:space="preserve">Email your CV to: </w:t>
                      </w:r>
                      <w:r w:rsidR="00D553A7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>abram.mathabatha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>@actom.co.za</w:t>
                      </w:r>
                      <w:hyperlink r:id="rId9" w:history="1"/>
                      <w:r w:rsidRPr="007F2CAE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 xml:space="preserve"> by no later than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>16:30</w:t>
                      </w:r>
                      <w:r w:rsidRPr="007F2CAE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 xml:space="preserve"> on </w:t>
                      </w:r>
                      <w:r w:rsidR="00D553A7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 xml:space="preserve">06 </w:t>
                      </w:r>
                      <w:r w:rsidR="00D553A7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>August</w:t>
                      </w:r>
                      <w:r w:rsidR="0094218C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356436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>202</w:t>
                      </w:r>
                      <w:r w:rsidR="00356436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>6</w:t>
                      </w:r>
                    </w:p>
                    <w:p w14:paraId="631053F0" w14:textId="512523E5" w:rsidR="00F617A2" w:rsidRPr="007F2CAE" w:rsidRDefault="00F617A2" w:rsidP="00F617A2">
                      <w:p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</w:pPr>
                      <w:r w:rsidRPr="007F2CAE"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 xml:space="preserve">Successful applicants will be notified via email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</w:p>
                    <w:p w14:paraId="0471127B" w14:textId="274712D2" w:rsidR="00F617A2" w:rsidRPr="007F2CAE" w:rsidRDefault="00F617A2" w:rsidP="00F617A2">
                      <w:p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E3B1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1B04F" wp14:editId="2CE74291">
                <wp:simplePos x="0" y="0"/>
                <wp:positionH relativeFrom="column">
                  <wp:posOffset>3032760</wp:posOffset>
                </wp:positionH>
                <wp:positionV relativeFrom="paragraph">
                  <wp:posOffset>6739890</wp:posOffset>
                </wp:positionV>
                <wp:extent cx="4191000" cy="361950"/>
                <wp:effectExtent l="0" t="0" r="0" b="0"/>
                <wp:wrapNone/>
                <wp:docPr id="1140109584" name="Rectangle 1140109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361950"/>
                        </a:xfrm>
                        <a:prstGeom prst="rect">
                          <a:avLst/>
                        </a:prstGeom>
                        <a:solidFill>
                          <a:srgbClr val="0063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2D33E4" w14:textId="77777777" w:rsidR="00F617A2" w:rsidRPr="007F2CAE" w:rsidRDefault="00F617A2" w:rsidP="00F617A2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lang w:val="en-US"/>
                              </w:rPr>
                              <w:t>APPLY</w:t>
                            </w:r>
                          </w:p>
                          <w:p w14:paraId="1900832B" w14:textId="77777777" w:rsidR="00F617A2" w:rsidRDefault="00F617A2" w:rsidP="00F617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F1B04F" id="Rectangle 1140109584" o:spid="_x0000_s1035" style="position:absolute;margin-left:238.8pt;margin-top:530.7pt;width:330pt;height:28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" fillcolor="#0063af" stroked="f" strokeweight="1pt">
                <v:textbox>
                  <w:txbxContent>
                    <w:p w14:paraId="0B2D33E4" w14:textId="77777777" w:rsidR="00F617A2" w:rsidRPr="007F2CAE" w:rsidRDefault="00F617A2" w:rsidP="00F617A2">
                      <w:pPr>
                        <w:rPr>
                          <w:rFonts w:ascii="Arial Narrow" w:hAnsi="Arial Narrow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lang w:val="en-US"/>
                        </w:rPr>
                        <w:t>APPLY</w:t>
                      </w:r>
                    </w:p>
                    <w:p w14:paraId="1900832B" w14:textId="77777777" w:rsidR="00F617A2" w:rsidRDefault="00F617A2" w:rsidP="00F617A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3B1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D4A692" wp14:editId="5D41746B">
                <wp:simplePos x="0" y="0"/>
                <wp:positionH relativeFrom="column">
                  <wp:posOffset>422910</wp:posOffset>
                </wp:positionH>
                <wp:positionV relativeFrom="paragraph">
                  <wp:posOffset>7204710</wp:posOffset>
                </wp:positionV>
                <wp:extent cx="2571750" cy="510540"/>
                <wp:effectExtent l="0" t="0" r="0" b="381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931F06" w14:textId="0A7D39F4" w:rsidR="00F5734F" w:rsidRPr="0094218C" w:rsidRDefault="0094218C" w:rsidP="0094218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5 years </w:t>
                            </w:r>
                            <w:r w:rsidR="00127F70">
                              <w:rPr>
                                <w:rFonts w:ascii="Arial Narrow" w:hAnsi="Arial Narrow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 Sales &amp; Tendering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4A692" id="Text Box 30" o:spid="_x0000_s1036" type="#_x0000_t202" style="position:absolute;margin-left:33.3pt;margin-top:567.3pt;width:202.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" filled="f" stroked="f" strokeweight=".5pt">
                <v:textbox>
                  <w:txbxContent>
                    <w:p w14:paraId="54931F06" w14:textId="0A7D39F4" w:rsidR="00F5734F" w:rsidRPr="0094218C" w:rsidRDefault="0094218C" w:rsidP="0094218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595959" w:themeColor="text1" w:themeTint="A6"/>
                          <w:sz w:val="18"/>
                          <w:szCs w:val="18"/>
                        </w:rPr>
                        <w:t xml:space="preserve">5 years </w:t>
                      </w:r>
                      <w:r w:rsidR="00127F70">
                        <w:rPr>
                          <w:rFonts w:ascii="Arial Narrow" w:hAnsi="Arial Narrow"/>
                          <w:color w:val="595959" w:themeColor="text1" w:themeTint="A6"/>
                          <w:sz w:val="18"/>
                          <w:szCs w:val="18"/>
                        </w:rPr>
                        <w:t>in Sales &amp; Tendering</w:t>
                      </w:r>
                    </w:p>
                  </w:txbxContent>
                </v:textbox>
              </v:shape>
            </w:pict>
          </mc:Fallback>
        </mc:AlternateContent>
      </w:r>
      <w:r w:rsidR="002E3B1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7574C1" wp14:editId="23E507FD">
                <wp:simplePos x="0" y="0"/>
                <wp:positionH relativeFrom="column">
                  <wp:posOffset>654685</wp:posOffset>
                </wp:positionH>
                <wp:positionV relativeFrom="paragraph">
                  <wp:posOffset>6743700</wp:posOffset>
                </wp:positionV>
                <wp:extent cx="2257425" cy="361950"/>
                <wp:effectExtent l="0" t="0" r="9525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61950"/>
                        </a:xfrm>
                        <a:prstGeom prst="rect">
                          <a:avLst/>
                        </a:prstGeom>
                        <a:solidFill>
                          <a:srgbClr val="0063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BABEC" id="Rectangle 28" o:spid="_x0000_s1026" style="position:absolute;margin-left:51.55pt;margin-top:531pt;width:177.75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" fillcolor="#0063af" stroked="f" strokeweight="1pt"/>
            </w:pict>
          </mc:Fallback>
        </mc:AlternateContent>
      </w:r>
      <w:r w:rsidR="002E3B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CAC08" wp14:editId="63C70F1B">
                <wp:simplePos x="0" y="0"/>
                <wp:positionH relativeFrom="column">
                  <wp:posOffset>649605</wp:posOffset>
                </wp:positionH>
                <wp:positionV relativeFrom="paragraph">
                  <wp:posOffset>6769735</wp:posOffset>
                </wp:positionV>
                <wp:extent cx="2247900" cy="33337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515F2" w14:textId="77777777" w:rsidR="008C5114" w:rsidRPr="00B07FEE" w:rsidRDefault="008C5114" w:rsidP="008C5114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  <w:lang w:val="en-GB"/>
                              </w:rPr>
                            </w:pPr>
                            <w:r w:rsidRPr="00B07FEE">
                              <w:rPr>
                                <w:rFonts w:ascii="Arial Narrow" w:hAnsi="Arial Narrow"/>
                                <w:color w:val="FFFFFF" w:themeColor="background1"/>
                                <w:lang w:val="en-GB"/>
                              </w:rPr>
                              <w:t>EXPERIENCE/COMPETENCIES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CAC08" id="Text Box 29" o:spid="_x0000_s1037" type="#_x0000_t202" style="position:absolute;margin-left:51.15pt;margin-top:533.05pt;width:17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" filled="f" stroked="f" strokeweight=".5pt">
                <v:textbox>
                  <w:txbxContent>
                    <w:p w14:paraId="087515F2" w14:textId="77777777" w:rsidR="008C5114" w:rsidRPr="00B07FEE" w:rsidRDefault="008C5114" w:rsidP="008C5114">
                      <w:pPr>
                        <w:rPr>
                          <w:rFonts w:ascii="Arial Narrow" w:hAnsi="Arial Narrow"/>
                          <w:color w:val="FFFFFF" w:themeColor="background1"/>
                          <w:lang w:val="en-GB"/>
                        </w:rPr>
                      </w:pPr>
                      <w:r w:rsidRPr="00B07FEE">
                        <w:rPr>
                          <w:rFonts w:ascii="Arial Narrow" w:hAnsi="Arial Narrow"/>
                          <w:color w:val="FFFFFF" w:themeColor="background1"/>
                          <w:lang w:val="en-GB"/>
                        </w:rPr>
                        <w:t>EXPERIENCE/COMPETENCIES</w:t>
                      </w:r>
                    </w:p>
                  </w:txbxContent>
                </v:textbox>
              </v:shape>
            </w:pict>
          </mc:Fallback>
        </mc:AlternateContent>
      </w:r>
      <w:r w:rsidR="0094218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3B26473" wp14:editId="788CDEE4">
                <wp:simplePos x="0" y="0"/>
                <wp:positionH relativeFrom="column">
                  <wp:posOffset>2865120</wp:posOffset>
                </wp:positionH>
                <wp:positionV relativeFrom="paragraph">
                  <wp:posOffset>3897630</wp:posOffset>
                </wp:positionV>
                <wp:extent cx="4505325" cy="24765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ED47D" w14:textId="4E36C79C" w:rsidR="0094218C" w:rsidRDefault="000F29F4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Downloading </w:t>
                            </w:r>
                            <w:r w:rsidR="00CA62CC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bid documents , organizing files , updating database , and preparing final submission packages. </w:t>
                            </w:r>
                          </w:p>
                          <w:p w14:paraId="28D8DB06" w14:textId="67D08B84" w:rsidR="00CA62CC" w:rsidRDefault="00CA62CC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Ensuring </w:t>
                            </w:r>
                            <w:r w:rsidR="00261E5B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proposals strictly meet all client requirements, regulatory standards , and tender bids</w:t>
                            </w:r>
                            <w:r w:rsidR="00F3620B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 are submitted on time. </w:t>
                            </w:r>
                          </w:p>
                          <w:p w14:paraId="011EC5AF" w14:textId="3046D571" w:rsidR="00F3620B" w:rsidRDefault="00F3620B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Have experience with Eskom , Municipalities and Private </w:t>
                            </w:r>
                            <w:r w:rsidR="006833DF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Sector tender submission. </w:t>
                            </w:r>
                          </w:p>
                          <w:p w14:paraId="7A4A92A4" w14:textId="2BF7A000" w:rsidR="006833DF" w:rsidRDefault="006833DF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Achieve set sales budgets as outlined by the company</w:t>
                            </w:r>
                            <w:r w:rsidR="00597732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/branch manager</w:t>
                            </w:r>
                            <w:r w:rsidR="00584BBB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/ regional manager.</w:t>
                            </w:r>
                          </w:p>
                          <w:p w14:paraId="09F168F1" w14:textId="1CC0A4A7" w:rsidR="00584BBB" w:rsidRDefault="00584BBB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Develop a strategic plan for regular visits to potential </w:t>
                            </w:r>
                            <w:r w:rsidR="00B553EE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/ new clients.</w:t>
                            </w:r>
                          </w:p>
                          <w:p w14:paraId="3B4A2102" w14:textId="5E5328C0" w:rsidR="00B553EE" w:rsidRDefault="00B553EE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Self-driven and motivated. </w:t>
                            </w:r>
                          </w:p>
                          <w:p w14:paraId="75A57B62" w14:textId="110DA124" w:rsidR="00B553EE" w:rsidRDefault="00B553EE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Market research and identity opportunities. </w:t>
                            </w:r>
                          </w:p>
                          <w:p w14:paraId="34F1A1F2" w14:textId="0D6FDCCC" w:rsidR="00B553EE" w:rsidRDefault="009634A8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Keep abreast of competitor activity. </w:t>
                            </w:r>
                          </w:p>
                          <w:p w14:paraId="2DC628BE" w14:textId="2E01ADB8" w:rsidR="009634A8" w:rsidRDefault="009634A8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Promote existing and new products. </w:t>
                            </w:r>
                          </w:p>
                          <w:p w14:paraId="66AECA57" w14:textId="23BCA9A2" w:rsidR="009634A8" w:rsidRDefault="009634A8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Maintain </w:t>
                            </w:r>
                            <w:r w:rsidR="00FD31B8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customer</w:t>
                            </w:r>
                            <w:r w:rsidR="00B62A28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 contact </w:t>
                            </w:r>
                            <w:r w:rsidR="00862C87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– regular calls to existing and new clients. </w:t>
                            </w:r>
                          </w:p>
                          <w:p w14:paraId="63FA0624" w14:textId="6CA06DD3" w:rsidR="00862C87" w:rsidRDefault="00862C87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Increase customer base. </w:t>
                            </w:r>
                          </w:p>
                          <w:p w14:paraId="22EA507C" w14:textId="4CA0EB76" w:rsidR="00862C87" w:rsidRDefault="00862C87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Generate and follow up on new </w:t>
                            </w:r>
                            <w:r w:rsidR="00105322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sales leads and build a robust sales pipeline for the branch. </w:t>
                            </w:r>
                          </w:p>
                          <w:p w14:paraId="4A5DDB64" w14:textId="4B3537C7" w:rsidR="00105322" w:rsidRDefault="00105322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Ensure customer satisfaction and service </w:t>
                            </w:r>
                          </w:p>
                          <w:p w14:paraId="2E5276F7" w14:textId="497045BA" w:rsidR="00105322" w:rsidRPr="00F719AB" w:rsidRDefault="00105322" w:rsidP="00F719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Submit weekly / monthly reports.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6473" id="Text Box 15" o:spid="_x0000_s1038" type="#_x0000_t202" style="position:absolute;margin-left:225.6pt;margin-top:306.9pt;width:354.75pt;height:1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" filled="f" stroked="f" strokeweight=".5pt">
                <v:textbox>
                  <w:txbxContent>
                    <w:p w14:paraId="5CCED47D" w14:textId="4E36C79C" w:rsidR="0094218C" w:rsidRDefault="000F29F4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Downloading </w:t>
                      </w:r>
                      <w:r w:rsidR="00CA62CC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bid documents , organizing files , updating database , and preparing final submission packages. </w:t>
                      </w:r>
                    </w:p>
                    <w:p w14:paraId="28D8DB06" w14:textId="67D08B84" w:rsidR="00CA62CC" w:rsidRDefault="00CA62CC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Ensuring </w:t>
                      </w:r>
                      <w:r w:rsidR="00261E5B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proposals strictly meet all client requirements, regulatory standards , and tender bids</w:t>
                      </w:r>
                      <w:r w:rsidR="00F3620B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 are submitted on time. </w:t>
                      </w:r>
                    </w:p>
                    <w:p w14:paraId="011EC5AF" w14:textId="3046D571" w:rsidR="00F3620B" w:rsidRDefault="00F3620B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Have experience with Eskom , Municipalities and Private </w:t>
                      </w:r>
                      <w:r w:rsidR="006833DF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Sector tender submission. </w:t>
                      </w:r>
                    </w:p>
                    <w:p w14:paraId="7A4A92A4" w14:textId="2BF7A000" w:rsidR="006833DF" w:rsidRDefault="006833DF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Achieve set sales budgets as outlined by the company</w:t>
                      </w:r>
                      <w:r w:rsidR="00597732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/branch manager</w:t>
                      </w:r>
                      <w:r w:rsidR="00584BBB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/ regional manager.</w:t>
                      </w:r>
                    </w:p>
                    <w:p w14:paraId="09F168F1" w14:textId="1CC0A4A7" w:rsidR="00584BBB" w:rsidRDefault="00584BBB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Develop a strategic plan for regular visits to potential </w:t>
                      </w:r>
                      <w:r w:rsidR="00B553EE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/ new clients.</w:t>
                      </w:r>
                    </w:p>
                    <w:p w14:paraId="3B4A2102" w14:textId="5E5328C0" w:rsidR="00B553EE" w:rsidRDefault="00B553EE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Self-driven and motivated. </w:t>
                      </w:r>
                    </w:p>
                    <w:p w14:paraId="75A57B62" w14:textId="110DA124" w:rsidR="00B553EE" w:rsidRDefault="00B553EE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Market research and identity opportunities. </w:t>
                      </w:r>
                    </w:p>
                    <w:p w14:paraId="34F1A1F2" w14:textId="0D6FDCCC" w:rsidR="00B553EE" w:rsidRDefault="009634A8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Keep abreast of competitor activity. </w:t>
                      </w:r>
                    </w:p>
                    <w:p w14:paraId="2DC628BE" w14:textId="2E01ADB8" w:rsidR="009634A8" w:rsidRDefault="009634A8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Promote existing and new products. </w:t>
                      </w:r>
                    </w:p>
                    <w:p w14:paraId="66AECA57" w14:textId="23BCA9A2" w:rsidR="009634A8" w:rsidRDefault="009634A8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Maintain </w:t>
                      </w:r>
                      <w:r w:rsidR="00FD31B8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customer</w:t>
                      </w:r>
                      <w:r w:rsidR="00B62A28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 contact </w:t>
                      </w:r>
                      <w:r w:rsidR="00862C87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– regular calls to existing and new clients. </w:t>
                      </w:r>
                    </w:p>
                    <w:p w14:paraId="63FA0624" w14:textId="6CA06DD3" w:rsidR="00862C87" w:rsidRDefault="00862C87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Increase customer base. </w:t>
                      </w:r>
                    </w:p>
                    <w:p w14:paraId="22EA507C" w14:textId="4CA0EB76" w:rsidR="00862C87" w:rsidRDefault="00862C87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Generate and follow up on new </w:t>
                      </w:r>
                      <w:r w:rsidR="00105322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sales leads and build a robust sales pipeline for the branch. </w:t>
                      </w:r>
                    </w:p>
                    <w:p w14:paraId="4A5DDB64" w14:textId="4B3537C7" w:rsidR="00105322" w:rsidRDefault="00105322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Ensure customer satisfaction and service </w:t>
                      </w:r>
                    </w:p>
                    <w:p w14:paraId="2E5276F7" w14:textId="497045BA" w:rsidR="00105322" w:rsidRPr="00F719AB" w:rsidRDefault="00105322" w:rsidP="00F719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Submit weekly / monthly reports. </w:t>
                      </w:r>
                    </w:p>
                  </w:txbxContent>
                </v:textbox>
              </v:shape>
            </w:pict>
          </mc:Fallback>
        </mc:AlternateContent>
      </w:r>
      <w:r w:rsidR="00F617A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539139" wp14:editId="2FA26A87">
                <wp:simplePos x="0" y="0"/>
                <wp:positionH relativeFrom="margin">
                  <wp:posOffset>2994660</wp:posOffset>
                </wp:positionH>
                <wp:positionV relativeFrom="paragraph">
                  <wp:posOffset>7388225</wp:posOffset>
                </wp:positionV>
                <wp:extent cx="3981450" cy="327660"/>
                <wp:effectExtent l="0" t="0" r="0" b="0"/>
                <wp:wrapNone/>
                <wp:docPr id="1332649474" name="Text Box 1332649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A1615" w14:textId="77777777" w:rsidR="00F617A2" w:rsidRPr="007F2CAE" w:rsidRDefault="00F617A2" w:rsidP="00F617A2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lang w:val="en-US"/>
                              </w:rPr>
                              <w:t>MAIN TASKS/TASK ELEMENTS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9139" id="Text Box 1332649474" o:spid="_x0000_s1039" type="#_x0000_t202" style="position:absolute;margin-left:235.8pt;margin-top:581.75pt;width:313.5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" filled="f" stroked="f" strokeweight=".5pt">
                <v:textbox>
                  <w:txbxContent>
                    <w:p w14:paraId="796A1615" w14:textId="77777777" w:rsidR="00F617A2" w:rsidRPr="007F2CAE" w:rsidRDefault="00F617A2" w:rsidP="00F617A2">
                      <w:pPr>
                        <w:rPr>
                          <w:rFonts w:ascii="Arial Narrow" w:hAnsi="Arial Narrow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lang w:val="en-US"/>
                        </w:rPr>
                        <w:t>MAIN TASKS/TASK ELEMENTS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5B7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4EB1BEB" wp14:editId="30120DD4">
                <wp:simplePos x="0" y="0"/>
                <wp:positionH relativeFrom="column">
                  <wp:posOffset>3097530</wp:posOffset>
                </wp:positionH>
                <wp:positionV relativeFrom="paragraph">
                  <wp:posOffset>3529330</wp:posOffset>
                </wp:positionV>
                <wp:extent cx="4191000" cy="36195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361950"/>
                        </a:xfrm>
                        <a:prstGeom prst="rect">
                          <a:avLst/>
                        </a:prstGeom>
                        <a:solidFill>
                          <a:srgbClr val="0063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9259FD" id="Rectangle 13" o:spid="_x0000_s1026" style="position:absolute;margin-left:243.9pt;margin-top:277.9pt;width:330pt;height:28.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" fillcolor="#0063af" stroked="f" strokeweight="1pt"/>
            </w:pict>
          </mc:Fallback>
        </mc:AlternateContent>
      </w:r>
      <w:r w:rsidR="00885B7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17017D" wp14:editId="2EBD3582">
                <wp:simplePos x="0" y="0"/>
                <wp:positionH relativeFrom="column">
                  <wp:posOffset>3204210</wp:posOffset>
                </wp:positionH>
                <wp:positionV relativeFrom="paragraph">
                  <wp:posOffset>3575685</wp:posOffset>
                </wp:positionV>
                <wp:extent cx="3981450" cy="3524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233A0" w14:textId="77777777" w:rsidR="008C5114" w:rsidRPr="007F2CAE" w:rsidRDefault="007F2CAE" w:rsidP="008C5114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lang w:val="en-US"/>
                              </w:rPr>
                              <w:t>MAIN TASKS/TASK ELEMENTS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7017D" id="Text Box 14" o:spid="_x0000_s1040" type="#_x0000_t202" style="position:absolute;margin-left:252.3pt;margin-top:281.55pt;width:313.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" filled="f" stroked="f" strokeweight=".5pt">
                <v:textbox>
                  <w:txbxContent>
                    <w:p w14:paraId="3C2233A0" w14:textId="77777777" w:rsidR="008C5114" w:rsidRPr="007F2CAE" w:rsidRDefault="007F2CAE" w:rsidP="008C5114">
                      <w:pPr>
                        <w:rPr>
                          <w:rFonts w:ascii="Arial Narrow" w:hAnsi="Arial Narrow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lang w:val="en-US"/>
                        </w:rPr>
                        <w:t>MAIN TASKS/TASK ELEMENTS</w:t>
                      </w:r>
                    </w:p>
                  </w:txbxContent>
                </v:textbox>
              </v:shape>
            </w:pict>
          </mc:Fallback>
        </mc:AlternateContent>
      </w:r>
      <w:r w:rsidR="00F4398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93CC92" wp14:editId="6C1D8520">
                <wp:simplePos x="0" y="0"/>
                <wp:positionH relativeFrom="column">
                  <wp:posOffset>679450</wp:posOffset>
                </wp:positionH>
                <wp:positionV relativeFrom="paragraph">
                  <wp:posOffset>5945505</wp:posOffset>
                </wp:positionV>
                <wp:extent cx="2257425" cy="361950"/>
                <wp:effectExtent l="0" t="0" r="9525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61950"/>
                        </a:xfrm>
                        <a:prstGeom prst="rect">
                          <a:avLst/>
                        </a:prstGeom>
                        <a:solidFill>
                          <a:srgbClr val="0063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CB9C4" id="Rectangle 25" o:spid="_x0000_s1026" style="position:absolute;margin-left:53.5pt;margin-top:468.15pt;width:177.7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" fillcolor="#0063af" stroked="f" strokeweight="1pt"/>
            </w:pict>
          </mc:Fallback>
        </mc:AlternateContent>
      </w:r>
      <w:r w:rsidR="00F4398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1E6B38" wp14:editId="1A19566A">
                <wp:simplePos x="0" y="0"/>
                <wp:positionH relativeFrom="column">
                  <wp:posOffset>683895</wp:posOffset>
                </wp:positionH>
                <wp:positionV relativeFrom="paragraph">
                  <wp:posOffset>5958840</wp:posOffset>
                </wp:positionV>
                <wp:extent cx="2209800" cy="35242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09500" w14:textId="77777777" w:rsidR="008C5114" w:rsidRPr="00B07FEE" w:rsidRDefault="008C5114" w:rsidP="008C5114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  <w:lang w:val="en-GB"/>
                              </w:rPr>
                            </w:pPr>
                            <w:r w:rsidRPr="00B07FEE">
                              <w:rPr>
                                <w:rFonts w:ascii="Arial Narrow" w:hAnsi="Arial Narrow"/>
                                <w:color w:val="FFFFFF" w:themeColor="background1"/>
                                <w:lang w:val="en-GB"/>
                              </w:rPr>
                              <w:t>QUALIFICATIONS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E6B38" id="Text Box 26" o:spid="_x0000_s1041" type="#_x0000_t202" style="position:absolute;margin-left:53.85pt;margin-top:469.2pt;width:174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" filled="f" stroked="f" strokeweight=".5pt">
                <v:textbox>
                  <w:txbxContent>
                    <w:p w14:paraId="7EB09500" w14:textId="77777777" w:rsidR="008C5114" w:rsidRPr="00B07FEE" w:rsidRDefault="008C5114" w:rsidP="008C5114">
                      <w:pPr>
                        <w:rPr>
                          <w:rFonts w:ascii="Arial Narrow" w:hAnsi="Arial Narrow"/>
                          <w:color w:val="FFFFFF" w:themeColor="background1"/>
                          <w:lang w:val="en-GB"/>
                        </w:rPr>
                      </w:pPr>
                      <w:r w:rsidRPr="00B07FEE">
                        <w:rPr>
                          <w:rFonts w:ascii="Arial Narrow" w:hAnsi="Arial Narrow"/>
                          <w:color w:val="FFFFFF" w:themeColor="background1"/>
                          <w:lang w:val="en-GB"/>
                        </w:rPr>
                        <w:t>QUALIFICATIONS</w:t>
                      </w:r>
                    </w:p>
                  </w:txbxContent>
                </v:textbox>
              </v:shape>
            </w:pict>
          </mc:Fallback>
        </mc:AlternateContent>
      </w:r>
      <w:r w:rsidR="007F2CA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5A6559" wp14:editId="63BE2035">
                <wp:simplePos x="0" y="0"/>
                <wp:positionH relativeFrom="column">
                  <wp:posOffset>3143250</wp:posOffset>
                </wp:positionH>
                <wp:positionV relativeFrom="paragraph">
                  <wp:posOffset>3857625</wp:posOffset>
                </wp:positionV>
                <wp:extent cx="4143375" cy="295275"/>
                <wp:effectExtent l="0" t="0" r="0" b="0"/>
                <wp:wrapNone/>
                <wp:docPr id="1673983095" name="Text Box 1673983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D05E6" w14:textId="77777777" w:rsidR="007F2CAE" w:rsidRPr="00B07FEE" w:rsidRDefault="007F2CAE" w:rsidP="007F2CAE">
                            <w:pP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</w:rPr>
                              <w:t>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A6559" id="Text Box 1673983095" o:spid="_x0000_s1042" type="#_x0000_t202" style="position:absolute;margin-left:247.5pt;margin-top:303.75pt;width:326.25pt;height:2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" filled="f" stroked="f" strokeweight=".5pt">
                <v:textbox>
                  <w:txbxContent>
                    <w:p w14:paraId="532D05E6" w14:textId="77777777" w:rsidR="007F2CAE" w:rsidRPr="00B07FEE" w:rsidRDefault="007F2CAE" w:rsidP="007F2CAE">
                      <w:pPr>
                        <w:rPr>
                          <w:rFonts w:ascii="Arial Narrow" w:hAnsi="Arial Narrow"/>
                          <w:color w:val="FFFFFF" w:themeColor="background1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</w:rPr>
                        <w:t>XXXXXXXX</w:t>
                      </w:r>
                    </w:p>
                  </w:txbxContent>
                </v:textbox>
              </v:shape>
            </w:pict>
          </mc:Fallback>
        </mc:AlternateContent>
      </w:r>
      <w:r w:rsidR="007F2CA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79A1F09" wp14:editId="5D948266">
                <wp:simplePos x="0" y="0"/>
                <wp:positionH relativeFrom="column">
                  <wp:posOffset>28575</wp:posOffset>
                </wp:positionH>
                <wp:positionV relativeFrom="paragraph">
                  <wp:posOffset>3152775</wp:posOffset>
                </wp:positionV>
                <wp:extent cx="7505700" cy="533400"/>
                <wp:effectExtent l="0" t="0" r="0" b="0"/>
                <wp:wrapNone/>
                <wp:docPr id="1517316882" name="Text Box 1517316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6723B" w14:textId="77777777" w:rsidR="007F2CAE" w:rsidRPr="00D458C8" w:rsidRDefault="007F2CAE" w:rsidP="007F2CA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1F09" id="Text Box 1517316882" o:spid="_x0000_s1043" type="#_x0000_t202" style="position:absolute;margin-left:2.25pt;margin-top:248.25pt;width:591pt;height:4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h6GgIAADQEAAAOAAAAZHJzL2Uyb0RvYy54bWysU8lu2zAQvRfoPxC815K3uBUsB24CFwWM&#10;JIBT5ExTpCWA5LAkbcn9+g4pb0h7KnqhZjijWd57nN93WpGDcL4BU9LhIKdEGA5VY3Yl/fG6+vSZ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" filled="f" stroked="f" strokeweight=".5pt">
                <v:textbox>
                  <w:txbxContent>
                    <w:p w14:paraId="3D86723B" w14:textId="77777777" w:rsidR="007F2CAE" w:rsidRPr="00D458C8" w:rsidRDefault="007F2CAE" w:rsidP="007F2CA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CA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0F6C37" wp14:editId="39B64065">
                <wp:simplePos x="0" y="0"/>
                <wp:positionH relativeFrom="column">
                  <wp:posOffset>342900</wp:posOffset>
                </wp:positionH>
                <wp:positionV relativeFrom="paragraph">
                  <wp:posOffset>9673445</wp:posOffset>
                </wp:positionV>
                <wp:extent cx="2419350" cy="847725"/>
                <wp:effectExtent l="0" t="0" r="0" b="0"/>
                <wp:wrapNone/>
                <wp:docPr id="1437692178" name="Text Box 1437692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0A2C2" w14:textId="77777777" w:rsidR="007F2CAE" w:rsidRPr="00653E25" w:rsidRDefault="007F2CAE" w:rsidP="007F2CAE">
                            <w:pPr>
                              <w:spacing w:line="240" w:lineRule="auto"/>
                              <w:rPr>
                                <w:rFonts w:ascii="Arial Narrow" w:hAnsi="Arial Narrow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F6C37" id="Text Box 1437692178" o:spid="_x0000_s1044" type="#_x0000_t202" style="position:absolute;margin-left:27pt;margin-top:761.7pt;width:190.5pt;height:6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" filled="f" stroked="f" strokeweight=".5pt">
                <v:textbox>
                  <w:txbxContent>
                    <w:p w14:paraId="4890A2C2" w14:textId="77777777" w:rsidR="007F2CAE" w:rsidRPr="00653E25" w:rsidRDefault="007F2CAE" w:rsidP="007F2CAE">
                      <w:pPr>
                        <w:spacing w:line="240" w:lineRule="auto"/>
                        <w:rPr>
                          <w:rFonts w:ascii="Arial Narrow" w:hAnsi="Arial Narrow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CA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54EC28" wp14:editId="21921A27">
                <wp:simplePos x="0" y="0"/>
                <wp:positionH relativeFrom="column">
                  <wp:posOffset>342900</wp:posOffset>
                </wp:positionH>
                <wp:positionV relativeFrom="paragraph">
                  <wp:posOffset>9673445</wp:posOffset>
                </wp:positionV>
                <wp:extent cx="2419350" cy="847725"/>
                <wp:effectExtent l="0" t="0" r="0" b="1270"/>
                <wp:wrapNone/>
                <wp:docPr id="1666986448" name="Text Box 1666986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08A99" w14:textId="77777777" w:rsidR="007F2CAE" w:rsidRPr="00653E25" w:rsidRDefault="007F2CAE" w:rsidP="007F2CAE">
                            <w:pPr>
                              <w:spacing w:line="240" w:lineRule="auto"/>
                              <w:rPr>
                                <w:rFonts w:ascii="Arial Narrow" w:hAnsi="Arial Narrow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EC28" id="Text Box 1666986448" o:spid="_x0000_s1045" type="#_x0000_t202" style="position:absolute;margin-left:27pt;margin-top:761.7pt;width:190.5pt;height:6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" filled="f" stroked="f" strokeweight=".5pt">
                <v:textbox>
                  <w:txbxContent>
                    <w:p w14:paraId="36E08A99" w14:textId="77777777" w:rsidR="007F2CAE" w:rsidRPr="00653E25" w:rsidRDefault="007F2CAE" w:rsidP="007F2CAE">
                      <w:pPr>
                        <w:spacing w:line="240" w:lineRule="auto"/>
                        <w:rPr>
                          <w:rFonts w:ascii="Arial Narrow" w:hAnsi="Arial Narrow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906AF" w:rsidRPr="003906AF" w:rsidSect="00C3286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3260"/>
    <w:multiLevelType w:val="hybridMultilevel"/>
    <w:tmpl w:val="8BEC3D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7503"/>
    <w:multiLevelType w:val="multilevel"/>
    <w:tmpl w:val="887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47BC0"/>
    <w:multiLevelType w:val="hybridMultilevel"/>
    <w:tmpl w:val="9176C5F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17BB"/>
    <w:multiLevelType w:val="hybridMultilevel"/>
    <w:tmpl w:val="2F02BC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3060E"/>
    <w:multiLevelType w:val="hybridMultilevel"/>
    <w:tmpl w:val="CAF0D0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A1F7C"/>
    <w:multiLevelType w:val="hybridMultilevel"/>
    <w:tmpl w:val="B9266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01F03"/>
    <w:multiLevelType w:val="hybridMultilevel"/>
    <w:tmpl w:val="B5283D9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25D45"/>
    <w:multiLevelType w:val="hybridMultilevel"/>
    <w:tmpl w:val="D67C12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14BE7"/>
    <w:multiLevelType w:val="hybridMultilevel"/>
    <w:tmpl w:val="6652D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52E01"/>
    <w:multiLevelType w:val="hybridMultilevel"/>
    <w:tmpl w:val="2FB6C71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80A0B"/>
    <w:multiLevelType w:val="multilevel"/>
    <w:tmpl w:val="FF1C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58158D"/>
    <w:multiLevelType w:val="hybridMultilevel"/>
    <w:tmpl w:val="E02802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B0577"/>
    <w:multiLevelType w:val="hybridMultilevel"/>
    <w:tmpl w:val="B20E601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272881">
    <w:abstractNumId w:val="0"/>
  </w:num>
  <w:num w:numId="2" w16cid:durableId="189686758">
    <w:abstractNumId w:val="4"/>
  </w:num>
  <w:num w:numId="3" w16cid:durableId="2024893298">
    <w:abstractNumId w:val="8"/>
  </w:num>
  <w:num w:numId="4" w16cid:durableId="969240800">
    <w:abstractNumId w:val="9"/>
  </w:num>
  <w:num w:numId="5" w16cid:durableId="103690505">
    <w:abstractNumId w:val="2"/>
  </w:num>
  <w:num w:numId="6" w16cid:durableId="1950240622">
    <w:abstractNumId w:val="11"/>
  </w:num>
  <w:num w:numId="7" w16cid:durableId="944339103">
    <w:abstractNumId w:val="6"/>
  </w:num>
  <w:num w:numId="8" w16cid:durableId="488714265">
    <w:abstractNumId w:val="5"/>
  </w:num>
  <w:num w:numId="9" w16cid:durableId="77018490">
    <w:abstractNumId w:val="10"/>
  </w:num>
  <w:num w:numId="10" w16cid:durableId="1777169436">
    <w:abstractNumId w:val="1"/>
  </w:num>
  <w:num w:numId="11" w16cid:durableId="217909110">
    <w:abstractNumId w:val="12"/>
  </w:num>
  <w:num w:numId="12" w16cid:durableId="1522354647">
    <w:abstractNumId w:val="3"/>
  </w:num>
  <w:num w:numId="13" w16cid:durableId="914172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AF"/>
    <w:rsid w:val="00026469"/>
    <w:rsid w:val="00053020"/>
    <w:rsid w:val="000E3666"/>
    <w:rsid w:val="000F29F4"/>
    <w:rsid w:val="000F7467"/>
    <w:rsid w:val="00105322"/>
    <w:rsid w:val="00127F70"/>
    <w:rsid w:val="00162460"/>
    <w:rsid w:val="00165975"/>
    <w:rsid w:val="001676FD"/>
    <w:rsid w:val="00191A92"/>
    <w:rsid w:val="00193318"/>
    <w:rsid w:val="001C5716"/>
    <w:rsid w:val="001F0372"/>
    <w:rsid w:val="002110F2"/>
    <w:rsid w:val="00261E5B"/>
    <w:rsid w:val="002B78BD"/>
    <w:rsid w:val="002C62CC"/>
    <w:rsid w:val="002E3B1E"/>
    <w:rsid w:val="0030529A"/>
    <w:rsid w:val="003313FB"/>
    <w:rsid w:val="003325C3"/>
    <w:rsid w:val="00350979"/>
    <w:rsid w:val="00356436"/>
    <w:rsid w:val="0038276A"/>
    <w:rsid w:val="003906AF"/>
    <w:rsid w:val="003A3761"/>
    <w:rsid w:val="00407282"/>
    <w:rsid w:val="00427E67"/>
    <w:rsid w:val="004343CE"/>
    <w:rsid w:val="00525BCF"/>
    <w:rsid w:val="005302D7"/>
    <w:rsid w:val="005308F1"/>
    <w:rsid w:val="00584BBB"/>
    <w:rsid w:val="00585CE2"/>
    <w:rsid w:val="00597732"/>
    <w:rsid w:val="005B454F"/>
    <w:rsid w:val="00615302"/>
    <w:rsid w:val="0062401E"/>
    <w:rsid w:val="00653E25"/>
    <w:rsid w:val="006833DF"/>
    <w:rsid w:val="00693EC8"/>
    <w:rsid w:val="006B0552"/>
    <w:rsid w:val="006B0723"/>
    <w:rsid w:val="006B4F3B"/>
    <w:rsid w:val="006F584F"/>
    <w:rsid w:val="007024BD"/>
    <w:rsid w:val="00791112"/>
    <w:rsid w:val="007A6FB4"/>
    <w:rsid w:val="007E19F2"/>
    <w:rsid w:val="007F0232"/>
    <w:rsid w:val="007F2CAE"/>
    <w:rsid w:val="00831679"/>
    <w:rsid w:val="00862C87"/>
    <w:rsid w:val="008664C3"/>
    <w:rsid w:val="00885B70"/>
    <w:rsid w:val="008C5114"/>
    <w:rsid w:val="008C7F04"/>
    <w:rsid w:val="009113A2"/>
    <w:rsid w:val="00926A5F"/>
    <w:rsid w:val="009339CE"/>
    <w:rsid w:val="0094218C"/>
    <w:rsid w:val="009546FC"/>
    <w:rsid w:val="009634A8"/>
    <w:rsid w:val="009D5C22"/>
    <w:rsid w:val="00A22CC5"/>
    <w:rsid w:val="00A46016"/>
    <w:rsid w:val="00A54292"/>
    <w:rsid w:val="00A623E8"/>
    <w:rsid w:val="00A8614F"/>
    <w:rsid w:val="00AD655E"/>
    <w:rsid w:val="00B07FEE"/>
    <w:rsid w:val="00B321C1"/>
    <w:rsid w:val="00B33B0E"/>
    <w:rsid w:val="00B4408E"/>
    <w:rsid w:val="00B553EE"/>
    <w:rsid w:val="00B62A28"/>
    <w:rsid w:val="00B76CCD"/>
    <w:rsid w:val="00BA4F95"/>
    <w:rsid w:val="00BC29F7"/>
    <w:rsid w:val="00C17DFF"/>
    <w:rsid w:val="00C24182"/>
    <w:rsid w:val="00C31BC5"/>
    <w:rsid w:val="00C32862"/>
    <w:rsid w:val="00C566A4"/>
    <w:rsid w:val="00C651B5"/>
    <w:rsid w:val="00C8262B"/>
    <w:rsid w:val="00C96611"/>
    <w:rsid w:val="00CA15E8"/>
    <w:rsid w:val="00CA4C08"/>
    <w:rsid w:val="00CA62CC"/>
    <w:rsid w:val="00CC3048"/>
    <w:rsid w:val="00D0346E"/>
    <w:rsid w:val="00D10B26"/>
    <w:rsid w:val="00D1101C"/>
    <w:rsid w:val="00D1208A"/>
    <w:rsid w:val="00D458C8"/>
    <w:rsid w:val="00D553A7"/>
    <w:rsid w:val="00D917F4"/>
    <w:rsid w:val="00DD1406"/>
    <w:rsid w:val="00DF5937"/>
    <w:rsid w:val="00E05E54"/>
    <w:rsid w:val="00E74DBE"/>
    <w:rsid w:val="00E930AE"/>
    <w:rsid w:val="00E95A4B"/>
    <w:rsid w:val="00EB7817"/>
    <w:rsid w:val="00F34A2A"/>
    <w:rsid w:val="00F3620B"/>
    <w:rsid w:val="00F43982"/>
    <w:rsid w:val="00F5734F"/>
    <w:rsid w:val="00F578E9"/>
    <w:rsid w:val="00F617A2"/>
    <w:rsid w:val="00F66021"/>
    <w:rsid w:val="00F719AB"/>
    <w:rsid w:val="00F74792"/>
    <w:rsid w:val="00FA44BE"/>
    <w:rsid w:val="00FC08E1"/>
    <w:rsid w:val="00FC73AD"/>
    <w:rsid w:val="00FD31B8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3F6269"/>
  <w15:chartTrackingRefBased/>
  <w15:docId w15:val="{B27D4595-BDA3-4166-8AB9-5A98BC8E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F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3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3A2"/>
    <w:rPr>
      <w:color w:val="605E5C"/>
      <w:shd w:val="clear" w:color="auto" w:fill="E1DFDD"/>
    </w:rPr>
  </w:style>
  <w:style w:type="paragraph" w:customStyle="1" w:styleId="Default">
    <w:name w:val="Default"/>
    <w:rsid w:val="003509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ndile.moreriane@actom.co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andile.moreriane@actom.co.z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akala\Downloads\ACTOM%20VACANCY%20TEMPLATE%20AUG%202024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c9991e-c7e0-49ee-84ca-87604737f7ad}" enabled="1" method="Standard" siteId="{80020700-7ca7-48f5-8b1d-ec29b04caf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ACTOM VACANCY TEMPLATE AUG 2024 (3)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 Makala</dc:creator>
  <cp:keywords/>
  <dc:description/>
  <cp:lastModifiedBy>Pene Makala</cp:lastModifiedBy>
  <cp:revision>2</cp:revision>
  <cp:lastPrinted>2024-01-18T07:47:00Z</cp:lastPrinted>
  <dcterms:created xsi:type="dcterms:W3CDTF">2026-07-30T06:42:00Z</dcterms:created>
  <dcterms:modified xsi:type="dcterms:W3CDTF">2026-07-30T06:42:00Z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02fe107294bdc8f44c4dc6ef1240221d71f0aae72f9584515dbe0da63d2641a7</vt:lpwstr>
  </property>
</Properties>
</file>